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C30" w:rsidRPr="00CC0FD7" w:rsidRDefault="008E1E16" w:rsidP="00CC0FD7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6188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-24765</wp:posOffset>
            </wp:positionV>
            <wp:extent cx="10783570" cy="15151100"/>
            <wp:effectExtent l="0" t="0" r="11430" b="12700"/>
            <wp:wrapNone/>
            <wp:docPr id="36" name="Picture 36" descr="Wks_6:Users:w6:Documents:Wks6_CURRENT Work in Progress:0227216_Squash NZ_Try It Play It Love It shells:WORD links:Posi:main pic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ks_6:Users:w6:Documents:Wks6_CURRENT Work in Progress:0227216_Squash NZ_Try It Play It Love It shells:WORD links:Posi:main pic copy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570" cy="151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12659360</wp:posOffset>
                </wp:positionV>
                <wp:extent cx="5640705" cy="1444625"/>
                <wp:effectExtent l="0" t="1270" r="3175" b="1905"/>
                <wp:wrapNone/>
                <wp:docPr id="10" name="Text Box 15" descr="POS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144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A46" w:rsidRPr="00EB6D1A" w:rsidRDefault="00125A46" w:rsidP="00EB6D1A">
                            <w:pPr>
                              <w:spacing w:after="0" w:line="740" w:lineRule="exact"/>
                              <w:ind w:left="0" w:right="0"/>
                              <w:rPr>
                                <w:rFonts w:ascii="Uni Sans Bold" w:hAnsi="Uni Sans Bold"/>
                                <w:sz w:val="72"/>
                              </w:rPr>
                            </w:pPr>
                            <w:r w:rsidRPr="00EB6D1A">
                              <w:rPr>
                                <w:rFonts w:ascii="Uni Sans Bold" w:hAnsi="Uni Sans Bold"/>
                                <w:sz w:val="72"/>
                              </w:rPr>
                              <w:t>POSTER</w:t>
                            </w:r>
                          </w:p>
                          <w:p w:rsidR="00125A46" w:rsidRPr="00EB6D1A" w:rsidRDefault="00125A46" w:rsidP="00EB6D1A">
                            <w:pPr>
                              <w:spacing w:after="0" w:line="1000" w:lineRule="exact"/>
                              <w:ind w:left="0" w:right="0"/>
                              <w:rPr>
                                <w:rFonts w:ascii="Uni Sans Regular" w:hAnsi="Uni Sans Regular"/>
                                <w:sz w:val="52"/>
                              </w:rPr>
                            </w:pPr>
                            <w:r>
                              <w:rPr>
                                <w:rFonts w:ascii="Uni Sans Regular" w:hAnsi="Uni Sans Regular"/>
                                <w:sz w:val="52"/>
                              </w:rPr>
                              <w:t>Poster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alt="Description: POSTER" style="position:absolute;left:0;text-align:left;margin-left:32.6pt;margin-top:996.8pt;width:444.15pt;height:11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" filled="f" stroked="f">
                <v:textbox>
                  <w:txbxContent>
                    <w:p w:rsidR="00125A46" w:rsidRPr="00EB6D1A" w:rsidRDefault="00125A46" w:rsidP="00EB6D1A">
                      <w:pPr>
                        <w:spacing w:after="0" w:line="740" w:lineRule="exact"/>
                        <w:ind w:left="0" w:right="0"/>
                        <w:rPr>
                          <w:rFonts w:ascii="Uni Sans Bold" w:hAnsi="Uni Sans Bold"/>
                          <w:sz w:val="72"/>
                        </w:rPr>
                      </w:pPr>
                      <w:r w:rsidRPr="00EB6D1A">
                        <w:rPr>
                          <w:rFonts w:ascii="Uni Sans Bold" w:hAnsi="Uni Sans Bold"/>
                          <w:sz w:val="72"/>
                        </w:rPr>
                        <w:t>POSTER</w:t>
                      </w:r>
                    </w:p>
                    <w:p w:rsidR="00125A46" w:rsidRPr="00EB6D1A" w:rsidRDefault="00125A46" w:rsidP="00EB6D1A">
                      <w:pPr>
                        <w:spacing w:after="0" w:line="1000" w:lineRule="exact"/>
                        <w:ind w:left="0" w:right="0"/>
                        <w:rPr>
                          <w:rFonts w:ascii="Uni Sans Regular" w:hAnsi="Uni Sans Regular"/>
                          <w:sz w:val="52"/>
                        </w:rPr>
                      </w:pPr>
                      <w:r>
                        <w:rPr>
                          <w:rFonts w:ascii="Uni Sans Regular" w:hAnsi="Uni Sans Regular"/>
                          <w:sz w:val="52"/>
                        </w:rPr>
                        <w:t>Poster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-312420</wp:posOffset>
            </wp:positionV>
            <wp:extent cx="5380355" cy="635635"/>
            <wp:effectExtent l="0" t="0" r="4445" b="0"/>
            <wp:wrapNone/>
            <wp:docPr id="35" name="Picture 35" descr="Try It_Play It_Love it_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ry It_Play It_Love it_tex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-290830</wp:posOffset>
            </wp:positionV>
            <wp:extent cx="2553970" cy="1014095"/>
            <wp:effectExtent l="0" t="0" r="11430" b="1905"/>
            <wp:wrapNone/>
            <wp:docPr id="34" name="Picture 34" descr="Clu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lub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015" behindDoc="0" locked="0" layoutInCell="1" allowOverlap="1">
            <wp:simplePos x="0" y="0"/>
            <wp:positionH relativeFrom="column">
              <wp:posOffset>6440170</wp:posOffset>
            </wp:positionH>
            <wp:positionV relativeFrom="paragraph">
              <wp:posOffset>12685395</wp:posOffset>
            </wp:positionV>
            <wp:extent cx="3707765" cy="1074420"/>
            <wp:effectExtent l="0" t="0" r="63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3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10981690</wp:posOffset>
                </wp:positionV>
                <wp:extent cx="10812780" cy="3425190"/>
                <wp:effectExtent l="5715" t="0" r="14605" b="16510"/>
                <wp:wrapNone/>
                <wp:docPr id="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12780" cy="3425190"/>
                        </a:xfrm>
                        <a:custGeom>
                          <a:avLst/>
                          <a:gdLst>
                            <a:gd name="T0" fmla="*/ 91 w 17028"/>
                            <a:gd name="T1" fmla="*/ 1806 h 5394"/>
                            <a:gd name="T2" fmla="*/ 17028 w 17028"/>
                            <a:gd name="T3" fmla="*/ 0 h 5394"/>
                            <a:gd name="T4" fmla="*/ 17005 w 17028"/>
                            <a:gd name="T5" fmla="*/ 5394 h 5394"/>
                            <a:gd name="T6" fmla="*/ 0 w 17028"/>
                            <a:gd name="T7" fmla="*/ 5234 h 5394"/>
                            <a:gd name="T8" fmla="*/ 91 w 17028"/>
                            <a:gd name="T9" fmla="*/ 1806 h 53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28" h="5394">
                              <a:moveTo>
                                <a:pt x="91" y="1806"/>
                              </a:moveTo>
                              <a:lnTo>
                                <a:pt x="17028" y="0"/>
                              </a:lnTo>
                              <a:lnTo>
                                <a:pt x="17005" y="5394"/>
                              </a:lnTo>
                              <a:lnTo>
                                <a:pt x="0" y="5234"/>
                              </a:lnTo>
                              <a:lnTo>
                                <a:pt x="91" y="1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-4.5pt;margin-top:864.7pt;width:851.4pt;height:269.7pt;z-index:-251659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28,53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" path="m91,1806l17028,,17005,5394,,5234,91,1806xe" stroked="f">
                <v:path arrowok="t" o:connecttype="custom" o:connectlocs="57785,1146810;10812780,0;10798175,3425190;0,3323590;57785,1146810" o:connectangles="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-882650</wp:posOffset>
                </wp:positionV>
                <wp:extent cx="10812780" cy="3035935"/>
                <wp:effectExtent l="0" t="0" r="11430" b="14605"/>
                <wp:wrapNone/>
                <wp:docPr id="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12780" cy="3035935"/>
                        </a:xfrm>
                        <a:custGeom>
                          <a:avLst/>
                          <a:gdLst>
                            <a:gd name="T0" fmla="*/ 46 w 17028"/>
                            <a:gd name="T1" fmla="*/ 0 h 4781"/>
                            <a:gd name="T2" fmla="*/ 17006 w 17028"/>
                            <a:gd name="T3" fmla="*/ 4 h 4781"/>
                            <a:gd name="T4" fmla="*/ 17028 w 17028"/>
                            <a:gd name="T5" fmla="*/ 2998 h 4781"/>
                            <a:gd name="T6" fmla="*/ 46 w 17028"/>
                            <a:gd name="T7" fmla="*/ 4781 h 4781"/>
                            <a:gd name="T8" fmla="*/ 0 w 17028"/>
                            <a:gd name="T9" fmla="*/ 73 h 4781"/>
                            <a:gd name="T10" fmla="*/ 46 w 17028"/>
                            <a:gd name="T11" fmla="*/ 0 h 47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7028" h="4781">
                              <a:moveTo>
                                <a:pt x="46" y="0"/>
                              </a:moveTo>
                              <a:lnTo>
                                <a:pt x="17006" y="4"/>
                              </a:lnTo>
                              <a:lnTo>
                                <a:pt x="17028" y="2998"/>
                              </a:lnTo>
                              <a:lnTo>
                                <a:pt x="46" y="4781"/>
                              </a:lnTo>
                              <a:lnTo>
                                <a:pt x="0" y="73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-2.25pt;margin-top:-69.45pt;width:851.4pt;height:239.0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28,47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" path="m46,0l17006,4,17028,2998,46,4781,,73,46,0xe" stroked="f">
                <v:path arrowok="t" o:connecttype="custom" o:connectlocs="29210,0;10798810,2540;10812780,1903730;29210,3035935;0,46355;29210,0" o:connectangles="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589915</wp:posOffset>
                </wp:positionV>
                <wp:extent cx="10720070" cy="1797050"/>
                <wp:effectExtent l="0" t="0" r="11430" b="9525"/>
                <wp:wrapNone/>
                <wp:docPr id="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20070" cy="1797050"/>
                        </a:xfrm>
                        <a:custGeom>
                          <a:avLst/>
                          <a:gdLst>
                            <a:gd name="T0" fmla="*/ 0 w 16882"/>
                            <a:gd name="T1" fmla="*/ 2263 h 2830"/>
                            <a:gd name="T2" fmla="*/ 16866 w 16882"/>
                            <a:gd name="T3" fmla="*/ 50 h 2830"/>
                            <a:gd name="T4" fmla="*/ 16882 w 16882"/>
                            <a:gd name="T5" fmla="*/ 234 h 2830"/>
                            <a:gd name="T6" fmla="*/ 16866 w 16882"/>
                            <a:gd name="T7" fmla="*/ 0 h 2830"/>
                            <a:gd name="T8" fmla="*/ 16843 w 16882"/>
                            <a:gd name="T9" fmla="*/ 1183 h 2830"/>
                            <a:gd name="T10" fmla="*/ 0 w 16882"/>
                            <a:gd name="T11" fmla="*/ 2830 h 2830"/>
                            <a:gd name="T12" fmla="*/ 0 w 16882"/>
                            <a:gd name="T13" fmla="*/ 2263 h 2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6882" h="2830">
                              <a:moveTo>
                                <a:pt x="0" y="2263"/>
                              </a:moveTo>
                              <a:lnTo>
                                <a:pt x="16866" y="50"/>
                              </a:lnTo>
                              <a:lnTo>
                                <a:pt x="16882" y="234"/>
                              </a:lnTo>
                              <a:lnTo>
                                <a:pt x="16866" y="0"/>
                              </a:lnTo>
                              <a:lnTo>
                                <a:pt x="16843" y="1183"/>
                              </a:lnTo>
                              <a:lnTo>
                                <a:pt x="0" y="2830"/>
                              </a:lnTo>
                              <a:lnTo>
                                <a:pt x="0" y="22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0;margin-top:46.45pt;width:844.1pt;height:14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2,28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" path="m0,2263l16866,50,16882,234,16866,,16843,1183,,2830,,2263xe" fillcolor="#39b54a" stroked="f">
                <v:path arrowok="t" o:connecttype="custom" o:connectlocs="0,1437005;10709910,31750;10720070,148590;10709910,0;10695305,751205;0,1797050;0,1437005" o:connectangles="0,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10524490</wp:posOffset>
                </wp:positionV>
                <wp:extent cx="10720070" cy="1797050"/>
                <wp:effectExtent l="0" t="0" r="11430" b="6350"/>
                <wp:wrapNone/>
                <wp:docPr id="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20070" cy="1797050"/>
                        </a:xfrm>
                        <a:custGeom>
                          <a:avLst/>
                          <a:gdLst>
                            <a:gd name="T0" fmla="*/ 0 w 16882"/>
                            <a:gd name="T1" fmla="*/ 2263 h 2830"/>
                            <a:gd name="T2" fmla="*/ 16866 w 16882"/>
                            <a:gd name="T3" fmla="*/ 50 h 2830"/>
                            <a:gd name="T4" fmla="*/ 16882 w 16882"/>
                            <a:gd name="T5" fmla="*/ 234 h 2830"/>
                            <a:gd name="T6" fmla="*/ 16866 w 16882"/>
                            <a:gd name="T7" fmla="*/ 0 h 2830"/>
                            <a:gd name="T8" fmla="*/ 16843 w 16882"/>
                            <a:gd name="T9" fmla="*/ 1183 h 2830"/>
                            <a:gd name="T10" fmla="*/ 0 w 16882"/>
                            <a:gd name="T11" fmla="*/ 2830 h 2830"/>
                            <a:gd name="T12" fmla="*/ 0 w 16882"/>
                            <a:gd name="T13" fmla="*/ 2263 h 2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6882" h="2830">
                              <a:moveTo>
                                <a:pt x="0" y="2263"/>
                              </a:moveTo>
                              <a:lnTo>
                                <a:pt x="16866" y="50"/>
                              </a:lnTo>
                              <a:lnTo>
                                <a:pt x="16882" y="234"/>
                              </a:lnTo>
                              <a:lnTo>
                                <a:pt x="16866" y="0"/>
                              </a:lnTo>
                              <a:lnTo>
                                <a:pt x="16843" y="1183"/>
                              </a:lnTo>
                              <a:lnTo>
                                <a:pt x="0" y="2830"/>
                              </a:lnTo>
                              <a:lnTo>
                                <a:pt x="0" y="22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0;margin-top:828.7pt;width:844.1pt;height:14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2,28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" path="m0,2263l16866,50,16882,234,16866,,16843,1183,,2830,,2263xe" fillcolor="#39b54a" stroked="f">
                <v:path arrowok="t" o:connecttype="custom" o:connectlocs="0,1437005;10709910,31750;10720070,148590;10709910,0;10695305,751205;0,1797050;0,1437005" o:connectangles="0,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6447155</wp:posOffset>
                </wp:positionH>
                <wp:positionV relativeFrom="paragraph">
                  <wp:posOffset>13258165</wp:posOffset>
                </wp:positionV>
                <wp:extent cx="3697605" cy="544195"/>
                <wp:effectExtent l="0" t="3175" r="2540" b="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760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A46" w:rsidRPr="001344FE" w:rsidRDefault="00125A46" w:rsidP="007526DA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Uni Sans Bold" w:hAnsi="Uni Sans Bold"/>
                                <w:color w:val="FFFFFF"/>
                                <w:sz w:val="48"/>
                              </w:rPr>
                            </w:pPr>
                            <w:r w:rsidRPr="001344FE">
                              <w:rPr>
                                <w:rFonts w:ascii="Uni Sans Bold" w:hAnsi="Uni Sans Bold"/>
                                <w:color w:val="FFFFFF"/>
                                <w:sz w:val="48"/>
                              </w:rPr>
                              <w:t>CLUB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507.65pt;margin-top:1043.95pt;width:291.15pt;height:42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" filled="f" stroked="f">
                <v:textbox>
                  <w:txbxContent>
                    <w:p w:rsidR="00125A46" w:rsidRPr="001344FE" w:rsidRDefault="00125A46" w:rsidP="007526DA">
                      <w:pPr>
                        <w:spacing w:after="0" w:line="240" w:lineRule="auto"/>
                        <w:ind w:left="0" w:right="0"/>
                        <w:jc w:val="center"/>
                        <w:rPr>
                          <w:rFonts w:ascii="Uni Sans Bold" w:hAnsi="Uni Sans Bold"/>
                          <w:color w:val="FFFFFF"/>
                          <w:sz w:val="48"/>
                        </w:rPr>
                      </w:pPr>
                      <w:r w:rsidRPr="001344FE">
                        <w:rPr>
                          <w:rFonts w:ascii="Uni Sans Bold" w:hAnsi="Uni Sans Bold"/>
                          <w:color w:val="FFFFFF"/>
                          <w:sz w:val="48"/>
                        </w:rPr>
                        <w:t>CLUB WEBSITE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3C30" w:rsidRPr="00CC0FD7" w:rsidSect="00614CEE">
      <w:headerReference w:type="default" r:id="rId12"/>
      <w:pgSz w:w="16840" w:h="23814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A46" w:rsidRDefault="00125A46" w:rsidP="009F4DEA">
      <w:pPr>
        <w:spacing w:after="0" w:line="240" w:lineRule="auto"/>
      </w:pPr>
      <w:r>
        <w:separator/>
      </w:r>
    </w:p>
  </w:endnote>
  <w:endnote w:type="continuationSeparator" w:id="0">
    <w:p w:rsidR="00125A46" w:rsidRDefault="00125A46" w:rsidP="009F4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00500000000000000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Uni Sans Bold">
    <w:panose1 w:val="020B0402020203020204"/>
    <w:charset w:val="00"/>
    <w:family w:val="auto"/>
    <w:pitch w:val="variable"/>
    <w:sig w:usb0="800000AF" w:usb1="4000204A" w:usb2="00000000" w:usb3="00000000" w:csb0="00000001" w:csb1="00000000"/>
  </w:font>
  <w:font w:name="Uni Sans Regular">
    <w:panose1 w:val="020B0402020203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A46" w:rsidRDefault="00125A46" w:rsidP="009F4DEA">
      <w:pPr>
        <w:spacing w:after="0" w:line="240" w:lineRule="auto"/>
      </w:pPr>
      <w:r>
        <w:separator/>
      </w:r>
    </w:p>
  </w:footnote>
  <w:footnote w:type="continuationSeparator" w:id="0">
    <w:p w:rsidR="00125A46" w:rsidRDefault="00125A46" w:rsidP="009F4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A46" w:rsidRDefault="00125A46" w:rsidP="001344FE">
    <w:pPr>
      <w:pStyle w:val="Header"/>
      <w:tabs>
        <w:tab w:val="clear" w:pos="4513"/>
        <w:tab w:val="clear" w:pos="9026"/>
        <w:tab w:val="left" w:pos="14808"/>
      </w:tabs>
      <w:ind w:left="0"/>
    </w:pPr>
    <w:r>
      <w:tab/>
    </w:r>
  </w:p>
  <w:p w:rsidR="00125A46" w:rsidRDefault="00125A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attachedTemplate r:id="rId1"/>
  <w:defaultTabStop w:val="720"/>
  <w:characterSpacingControl w:val="doNotCompress"/>
  <w:savePreviewPicture/>
  <w:hdrShapeDefaults>
    <o:shapedefaults v:ext="edit" spidmax="2049" style="mso-position-horizontal:center" fill="f" fillcolor="white" stroke="f">
      <v:fill color="white" on="f"/>
      <v:stroke on="f"/>
      <o:colormru v:ext="edit" colors="#d21e0a,#d22333,#39b54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4FE"/>
    <w:rsid w:val="0003552B"/>
    <w:rsid w:val="00086E5A"/>
    <w:rsid w:val="000C0CBD"/>
    <w:rsid w:val="000D5C98"/>
    <w:rsid w:val="00120C96"/>
    <w:rsid w:val="00125A46"/>
    <w:rsid w:val="001344FE"/>
    <w:rsid w:val="001E4438"/>
    <w:rsid w:val="00270195"/>
    <w:rsid w:val="003647D7"/>
    <w:rsid w:val="003A4058"/>
    <w:rsid w:val="003B40D7"/>
    <w:rsid w:val="00462345"/>
    <w:rsid w:val="00483F83"/>
    <w:rsid w:val="004B266B"/>
    <w:rsid w:val="00503748"/>
    <w:rsid w:val="00555DD5"/>
    <w:rsid w:val="00567FF9"/>
    <w:rsid w:val="005B27FA"/>
    <w:rsid w:val="005F1ACB"/>
    <w:rsid w:val="00601E59"/>
    <w:rsid w:val="00614CEE"/>
    <w:rsid w:val="006400F5"/>
    <w:rsid w:val="006654A0"/>
    <w:rsid w:val="006E1EE9"/>
    <w:rsid w:val="006E5890"/>
    <w:rsid w:val="0074105B"/>
    <w:rsid w:val="007526DA"/>
    <w:rsid w:val="00760293"/>
    <w:rsid w:val="0078486B"/>
    <w:rsid w:val="00797082"/>
    <w:rsid w:val="007E666C"/>
    <w:rsid w:val="008313E2"/>
    <w:rsid w:val="00885A0E"/>
    <w:rsid w:val="00894774"/>
    <w:rsid w:val="008E1E16"/>
    <w:rsid w:val="00911556"/>
    <w:rsid w:val="009F4DEA"/>
    <w:rsid w:val="00A060E0"/>
    <w:rsid w:val="00A26844"/>
    <w:rsid w:val="00A4655B"/>
    <w:rsid w:val="00A52650"/>
    <w:rsid w:val="00A93B5C"/>
    <w:rsid w:val="00B7492D"/>
    <w:rsid w:val="00BF27E9"/>
    <w:rsid w:val="00C579D2"/>
    <w:rsid w:val="00CB5765"/>
    <w:rsid w:val="00CC0FD7"/>
    <w:rsid w:val="00CC630E"/>
    <w:rsid w:val="00D17B9F"/>
    <w:rsid w:val="00D33C30"/>
    <w:rsid w:val="00D414E7"/>
    <w:rsid w:val="00D6571B"/>
    <w:rsid w:val="00DB621B"/>
    <w:rsid w:val="00E47714"/>
    <w:rsid w:val="00E654C7"/>
    <w:rsid w:val="00EB6D1A"/>
    <w:rsid w:val="00EC1128"/>
    <w:rsid w:val="00F27094"/>
    <w:rsid w:val="00F42025"/>
    <w:rsid w:val="00F81C4E"/>
    <w:rsid w:val="00FB3993"/>
    <w:rsid w:val="00FB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position-horizontal:center" fill="f" fillcolor="white" stroke="f">
      <v:fill color="white" on="f"/>
      <v:stroke on="f"/>
      <o:colormru v:ext="edit" colors="#d21e0a,#d22333,#39b54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C30"/>
    <w:pPr>
      <w:spacing w:after="120" w:line="360" w:lineRule="auto"/>
      <w:ind w:left="-992" w:right="-896"/>
    </w:pPr>
    <w:rPr>
      <w:sz w:val="22"/>
      <w:szCs w:val="22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DEA"/>
  </w:style>
  <w:style w:type="paragraph" w:styleId="Footer">
    <w:name w:val="footer"/>
    <w:basedOn w:val="Normal"/>
    <w:link w:val="FooterChar"/>
    <w:uiPriority w:val="99"/>
    <w:unhideWhenUsed/>
    <w:rsid w:val="009F4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DEA"/>
  </w:style>
  <w:style w:type="paragraph" w:styleId="BalloonText">
    <w:name w:val="Balloon Text"/>
    <w:basedOn w:val="Normal"/>
    <w:link w:val="BalloonTextChar"/>
    <w:uiPriority w:val="99"/>
    <w:semiHidden/>
    <w:unhideWhenUsed/>
    <w:rsid w:val="009F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4DEA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F4D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4D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F4D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DE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F4DE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C30"/>
    <w:pPr>
      <w:spacing w:after="120" w:line="360" w:lineRule="auto"/>
      <w:ind w:left="-992" w:right="-896"/>
    </w:pPr>
    <w:rPr>
      <w:sz w:val="22"/>
      <w:szCs w:val="22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DEA"/>
  </w:style>
  <w:style w:type="paragraph" w:styleId="Footer">
    <w:name w:val="footer"/>
    <w:basedOn w:val="Normal"/>
    <w:link w:val="FooterChar"/>
    <w:uiPriority w:val="99"/>
    <w:unhideWhenUsed/>
    <w:rsid w:val="009F4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DEA"/>
  </w:style>
  <w:style w:type="paragraph" w:styleId="BalloonText">
    <w:name w:val="Balloon Text"/>
    <w:basedOn w:val="Normal"/>
    <w:link w:val="BalloonTextChar"/>
    <w:uiPriority w:val="99"/>
    <w:semiHidden/>
    <w:unhideWhenUsed/>
    <w:rsid w:val="009F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4DEA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F4D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4D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F4D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DE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F4D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Wks_6:Users:w6:Documents:Wks6_CURRENT%20Work%20in%20Progress:0227216_Squash%20NZ_Try%20It%20Play%20It%20Love%20It%20shells:SQUASH%20Campaign_TRY%20IT_Po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39C90-95FC-9047-A250-7DD48D667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SQUASH Campaign_TRY IT_Poster.dotx</Template>
  <TotalTime>0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6</dc:creator>
  <cp:lastModifiedBy>W 6</cp:lastModifiedBy>
  <cp:revision>2</cp:revision>
  <cp:lastPrinted>2016-04-10T08:28:00Z</cp:lastPrinted>
  <dcterms:created xsi:type="dcterms:W3CDTF">2016-04-11T01:35:00Z</dcterms:created>
  <dcterms:modified xsi:type="dcterms:W3CDTF">2016-04-11T01:35:00Z</dcterms:modified>
</cp:coreProperties>
</file>